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3BD" w:rsidRPr="00604AB5" w:rsidRDefault="001043BD" w:rsidP="009F521B">
      <w:pPr>
        <w:rPr>
          <w:rFonts w:ascii="Arial" w:hAnsi="Arial" w:cs="Arial"/>
          <w:i/>
        </w:rPr>
      </w:pPr>
      <w:r w:rsidRPr="00604AB5">
        <w:rPr>
          <w:rFonts w:ascii="Arial" w:hAnsi="Arial" w:cs="Arial"/>
          <w:i/>
        </w:rPr>
        <w:t xml:space="preserve">                                                                </w:t>
      </w:r>
      <w:r>
        <w:rPr>
          <w:rFonts w:ascii="Arial" w:hAnsi="Arial" w:cs="Arial"/>
          <w:i/>
        </w:rPr>
        <w:t xml:space="preserve">                                                                                                                                                   </w:t>
      </w:r>
      <w:r w:rsidRPr="00604AB5">
        <w:rPr>
          <w:rFonts w:ascii="Arial" w:hAnsi="Arial" w:cs="Arial"/>
          <w:i/>
        </w:rPr>
        <w:t>………………………………., dnia ……………..</w:t>
      </w:r>
    </w:p>
    <w:p w:rsidR="001043BD" w:rsidRPr="00604AB5" w:rsidRDefault="001043BD" w:rsidP="009F521B">
      <w:pPr>
        <w:rPr>
          <w:rFonts w:ascii="Arial" w:hAnsi="Arial" w:cs="Arial"/>
          <w:i/>
        </w:rPr>
      </w:pPr>
      <w:r w:rsidRPr="00604AB5">
        <w:rPr>
          <w:rFonts w:ascii="Arial" w:hAnsi="Arial" w:cs="Arial"/>
          <w:i/>
        </w:rPr>
        <w:t>..................................................................</w:t>
      </w:r>
    </w:p>
    <w:p w:rsidR="001043BD" w:rsidRPr="00604AB5" w:rsidRDefault="001043BD" w:rsidP="009F521B">
      <w:pPr>
        <w:rPr>
          <w:rFonts w:ascii="Arial" w:hAnsi="Arial" w:cs="Arial"/>
          <w:i/>
          <w:sz w:val="16"/>
          <w:szCs w:val="16"/>
        </w:rPr>
      </w:pPr>
      <w:r w:rsidRPr="00604AB5">
        <w:rPr>
          <w:rFonts w:ascii="Arial" w:hAnsi="Arial" w:cs="Arial"/>
          <w:i/>
          <w:sz w:val="16"/>
          <w:szCs w:val="16"/>
        </w:rPr>
        <w:t xml:space="preserve">       nazwa, siedziba i adres podmiotu</w:t>
      </w:r>
    </w:p>
    <w:p w:rsidR="001043BD" w:rsidRPr="00604AB5" w:rsidRDefault="001043BD" w:rsidP="009F521B">
      <w:pPr>
        <w:rPr>
          <w:rFonts w:ascii="Arial" w:hAnsi="Arial" w:cs="Arial"/>
          <w:i/>
          <w:sz w:val="16"/>
          <w:szCs w:val="16"/>
        </w:rPr>
      </w:pPr>
      <w:r w:rsidRPr="00604AB5">
        <w:rPr>
          <w:rFonts w:ascii="Arial" w:hAnsi="Arial" w:cs="Arial"/>
          <w:i/>
          <w:sz w:val="16"/>
          <w:szCs w:val="16"/>
        </w:rPr>
        <w:t xml:space="preserve"> występującego o nieodpłatne przekazanie</w:t>
      </w:r>
    </w:p>
    <w:p w:rsidR="001043BD" w:rsidRPr="00604AB5" w:rsidRDefault="001043BD" w:rsidP="009F521B">
      <w:pPr>
        <w:rPr>
          <w:rFonts w:ascii="Arial" w:hAnsi="Arial" w:cs="Arial"/>
          <w:i/>
          <w:sz w:val="16"/>
          <w:szCs w:val="16"/>
        </w:rPr>
      </w:pPr>
      <w:r w:rsidRPr="00604AB5">
        <w:rPr>
          <w:rFonts w:ascii="Arial" w:hAnsi="Arial" w:cs="Arial"/>
          <w:i/>
          <w:sz w:val="16"/>
          <w:szCs w:val="16"/>
        </w:rPr>
        <w:t>składnika rzeczowego majątku ruchomego</w:t>
      </w:r>
    </w:p>
    <w:p w:rsidR="001043BD" w:rsidRPr="00604AB5" w:rsidRDefault="001043BD" w:rsidP="009F521B">
      <w:pPr>
        <w:spacing w:line="360" w:lineRule="auto"/>
        <w:ind w:left="4956" w:firstLine="708"/>
        <w:rPr>
          <w:rFonts w:ascii="Arial" w:hAnsi="Arial" w:cs="Arial"/>
          <w:b/>
          <w:sz w:val="20"/>
          <w:szCs w:val="20"/>
        </w:rPr>
      </w:pPr>
      <w:r w:rsidRPr="00604AB5">
        <w:rPr>
          <w:rFonts w:ascii="Arial" w:hAnsi="Arial" w:cs="Arial"/>
          <w:b/>
          <w:sz w:val="20"/>
          <w:szCs w:val="20"/>
        </w:rPr>
        <w:t>Pan Dyrektor</w:t>
      </w:r>
    </w:p>
    <w:p w:rsidR="001043BD" w:rsidRPr="00604AB5" w:rsidRDefault="001043BD" w:rsidP="009F521B">
      <w:pPr>
        <w:spacing w:line="360" w:lineRule="auto"/>
        <w:ind w:left="4248"/>
        <w:rPr>
          <w:rFonts w:ascii="Arial" w:hAnsi="Arial" w:cs="Arial"/>
          <w:b/>
          <w:sz w:val="20"/>
          <w:szCs w:val="20"/>
        </w:rPr>
      </w:pPr>
      <w:r w:rsidRPr="00604AB5">
        <w:rPr>
          <w:rFonts w:ascii="Arial" w:hAnsi="Arial" w:cs="Arial"/>
          <w:b/>
          <w:sz w:val="20"/>
          <w:szCs w:val="20"/>
        </w:rPr>
        <w:t>Z</w:t>
      </w:r>
      <w:r>
        <w:rPr>
          <w:rFonts w:ascii="Arial" w:hAnsi="Arial" w:cs="Arial"/>
          <w:b/>
          <w:sz w:val="20"/>
          <w:szCs w:val="20"/>
        </w:rPr>
        <w:t>akładu Poprawczego w Tarnowie</w:t>
      </w:r>
      <w:r>
        <w:rPr>
          <w:rFonts w:ascii="Arial" w:hAnsi="Arial" w:cs="Arial"/>
          <w:b/>
          <w:sz w:val="20"/>
          <w:szCs w:val="20"/>
        </w:rPr>
        <w:br/>
        <w:t>33-100 Tarnów ul. Klikowska 101</w:t>
      </w:r>
    </w:p>
    <w:p w:rsidR="001043BD" w:rsidRPr="00604AB5" w:rsidRDefault="001043BD" w:rsidP="009F521B">
      <w:pPr>
        <w:jc w:val="center"/>
        <w:rPr>
          <w:rFonts w:ascii="Arial" w:hAnsi="Arial" w:cs="Arial"/>
          <w:b/>
          <w:sz w:val="20"/>
          <w:szCs w:val="20"/>
        </w:rPr>
      </w:pPr>
      <w:r w:rsidRPr="00604AB5">
        <w:rPr>
          <w:rFonts w:ascii="Arial" w:hAnsi="Arial" w:cs="Arial"/>
          <w:b/>
          <w:sz w:val="20"/>
          <w:szCs w:val="20"/>
        </w:rPr>
        <w:t>W N I O S E K</w:t>
      </w:r>
    </w:p>
    <w:p w:rsidR="001043BD" w:rsidRPr="00604AB5" w:rsidRDefault="001043BD" w:rsidP="009F521B">
      <w:pPr>
        <w:jc w:val="center"/>
        <w:rPr>
          <w:rFonts w:ascii="Arial" w:hAnsi="Arial" w:cs="Arial"/>
          <w:b/>
          <w:sz w:val="20"/>
          <w:szCs w:val="20"/>
        </w:rPr>
      </w:pPr>
    </w:p>
    <w:p w:rsidR="001043BD" w:rsidRPr="00604AB5" w:rsidRDefault="001043BD" w:rsidP="009F521B">
      <w:pPr>
        <w:jc w:val="center"/>
        <w:rPr>
          <w:rFonts w:ascii="Arial" w:hAnsi="Arial" w:cs="Arial"/>
          <w:b/>
          <w:sz w:val="20"/>
          <w:szCs w:val="20"/>
        </w:rPr>
      </w:pPr>
      <w:r w:rsidRPr="00604AB5">
        <w:rPr>
          <w:rFonts w:ascii="Arial" w:hAnsi="Arial" w:cs="Arial"/>
          <w:b/>
          <w:sz w:val="20"/>
          <w:szCs w:val="20"/>
        </w:rPr>
        <w:t>o nieodpłatne przekazanie składnika rzeczowego majątku ruchomego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28"/>
      </w:tblGrid>
      <w:tr w:rsidR="001043BD" w:rsidRPr="007C3D09" w:rsidTr="00F42667">
        <w:trPr>
          <w:trHeight w:val="621"/>
        </w:trPr>
        <w:tc>
          <w:tcPr>
            <w:tcW w:w="9828" w:type="dxa"/>
            <w:vAlign w:val="center"/>
          </w:tcPr>
          <w:p w:rsidR="001043BD" w:rsidRPr="007C3D09" w:rsidRDefault="001043BD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3D09">
              <w:rPr>
                <w:rFonts w:ascii="Arial" w:hAnsi="Arial" w:cs="Arial"/>
                <w:b/>
                <w:i/>
                <w:sz w:val="20"/>
                <w:szCs w:val="20"/>
              </w:rPr>
              <w:t>1. Wskazanie składnika/składników rzeczowego majątku ruchomego, którego/których dotyczy</w:t>
            </w:r>
          </w:p>
          <w:p w:rsidR="001043BD" w:rsidRPr="007C3D09" w:rsidRDefault="001043BD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3D0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niniejszy wniosek</w:t>
            </w:r>
          </w:p>
          <w:p w:rsidR="001043BD" w:rsidRPr="007C3D09" w:rsidRDefault="001043BD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1043BD" w:rsidRPr="007C3D09" w:rsidRDefault="001043BD" w:rsidP="00F4266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C3D09">
              <w:rPr>
                <w:rFonts w:ascii="Arial" w:hAnsi="Arial" w:cs="Arial"/>
                <w:i/>
                <w:sz w:val="20"/>
                <w:szCs w:val="20"/>
              </w:rPr>
              <w:t xml:space="preserve">    (należy podać składnik rzeczowego majątku ruchomego, który będzie podlegał przekazaniu)</w:t>
            </w:r>
          </w:p>
          <w:p w:rsidR="001043BD" w:rsidRPr="007C3D09" w:rsidRDefault="001043BD" w:rsidP="00F4266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043BD" w:rsidRPr="007C3D09" w:rsidTr="00A9653F">
        <w:trPr>
          <w:trHeight w:val="1116"/>
        </w:trPr>
        <w:tc>
          <w:tcPr>
            <w:tcW w:w="9828" w:type="dxa"/>
          </w:tcPr>
          <w:p w:rsidR="001043BD" w:rsidRPr="00A9653F" w:rsidRDefault="001043BD" w:rsidP="00A9653F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3D0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Wyżej wymienione składnik/i rzeczowego majątku ruchomego zostaną odebrane na koszt własny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  <w:t xml:space="preserve">   odbiorcy</w:t>
            </w:r>
          </w:p>
        </w:tc>
      </w:tr>
      <w:tr w:rsidR="001043BD" w:rsidRPr="007C3D09" w:rsidTr="00F42667">
        <w:trPr>
          <w:trHeight w:val="1375"/>
        </w:trPr>
        <w:tc>
          <w:tcPr>
            <w:tcW w:w="9828" w:type="dxa"/>
            <w:vAlign w:val="center"/>
          </w:tcPr>
          <w:p w:rsidR="001043BD" w:rsidRPr="007C3D09" w:rsidRDefault="001043BD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3D09">
              <w:rPr>
                <w:rFonts w:ascii="Arial" w:hAnsi="Arial" w:cs="Arial"/>
                <w:b/>
                <w:i/>
                <w:sz w:val="20"/>
                <w:szCs w:val="20"/>
              </w:rPr>
              <w:t>3. Oświadczenie</w:t>
            </w:r>
          </w:p>
          <w:p w:rsidR="001043BD" w:rsidRPr="007C3D09" w:rsidRDefault="001043BD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C3D0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Oświadczam, że przekazany składnik rzeczowy majątku ruchomego zostanie odebrany w terminie </w:t>
            </w:r>
            <w:r w:rsidRPr="007C3D09">
              <w:rPr>
                <w:rFonts w:ascii="Arial" w:hAnsi="Arial" w:cs="Arial"/>
                <w:b/>
                <w:i/>
                <w:sz w:val="20"/>
                <w:szCs w:val="20"/>
              </w:rPr>
              <w:br/>
              <w:t>i w miejscu wskazanym w protokole zdawczo-odbiorczym.</w:t>
            </w:r>
          </w:p>
        </w:tc>
      </w:tr>
    </w:tbl>
    <w:p w:rsidR="001043BD" w:rsidRPr="00604AB5" w:rsidRDefault="001043BD" w:rsidP="009F521B">
      <w:pPr>
        <w:rPr>
          <w:rFonts w:ascii="Arial" w:hAnsi="Arial" w:cs="Arial"/>
        </w:rPr>
      </w:pPr>
    </w:p>
    <w:p w:rsidR="001043BD" w:rsidRPr="00604AB5" w:rsidRDefault="001043BD" w:rsidP="009F521B">
      <w:pPr>
        <w:rPr>
          <w:rFonts w:ascii="Arial" w:hAnsi="Arial" w:cs="Arial"/>
        </w:rPr>
      </w:pPr>
    </w:p>
    <w:p w:rsidR="001043BD" w:rsidRPr="00604AB5" w:rsidRDefault="001043BD" w:rsidP="009F521B">
      <w:pPr>
        <w:rPr>
          <w:rFonts w:ascii="Arial" w:hAnsi="Arial" w:cs="Arial"/>
        </w:rPr>
      </w:pPr>
      <w:r w:rsidRPr="00604AB5">
        <w:rPr>
          <w:rFonts w:ascii="Arial" w:hAnsi="Arial" w:cs="Arial"/>
        </w:rPr>
        <w:t xml:space="preserve">                                                                                         …………………………….</w:t>
      </w:r>
    </w:p>
    <w:p w:rsidR="001043BD" w:rsidRPr="00604AB5" w:rsidRDefault="001043BD" w:rsidP="009F521B">
      <w:pPr>
        <w:rPr>
          <w:rFonts w:ascii="Arial" w:hAnsi="Arial" w:cs="Arial"/>
        </w:rPr>
      </w:pPr>
      <w:r w:rsidRPr="00604AB5">
        <w:rPr>
          <w:rFonts w:ascii="Arial" w:hAnsi="Arial" w:cs="Arial"/>
        </w:rPr>
        <w:t xml:space="preserve">                                                                                               pieczątka,  podpis</w:t>
      </w:r>
    </w:p>
    <w:p w:rsidR="001043BD" w:rsidRPr="005A6F31" w:rsidRDefault="001043BD" w:rsidP="00CB5D04">
      <w:pPr>
        <w:rPr>
          <w:rFonts w:ascii="Arial" w:hAnsi="Arial" w:cs="Arial"/>
        </w:rPr>
      </w:pPr>
    </w:p>
    <w:sectPr w:rsidR="001043BD" w:rsidRPr="005A6F31" w:rsidSect="001D035C">
      <w:pgSz w:w="11906" w:h="16838" w:code="9"/>
      <w:pgMar w:top="1418" w:right="1418" w:bottom="851" w:left="1418" w:header="1418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7341"/>
    <w:rsid w:val="00007906"/>
    <w:rsid w:val="00017F38"/>
    <w:rsid w:val="000224E2"/>
    <w:rsid w:val="00023A62"/>
    <w:rsid w:val="00033786"/>
    <w:rsid w:val="0007322E"/>
    <w:rsid w:val="001043BD"/>
    <w:rsid w:val="00146365"/>
    <w:rsid w:val="001902A9"/>
    <w:rsid w:val="001D035C"/>
    <w:rsid w:val="002A6DE6"/>
    <w:rsid w:val="002B429D"/>
    <w:rsid w:val="003C7341"/>
    <w:rsid w:val="004D6FD4"/>
    <w:rsid w:val="00583A03"/>
    <w:rsid w:val="005A6F31"/>
    <w:rsid w:val="005C1EEB"/>
    <w:rsid w:val="00604AB5"/>
    <w:rsid w:val="006B7C74"/>
    <w:rsid w:val="007C3D09"/>
    <w:rsid w:val="008A4ECB"/>
    <w:rsid w:val="008F3612"/>
    <w:rsid w:val="009A396D"/>
    <w:rsid w:val="009F521B"/>
    <w:rsid w:val="009F594F"/>
    <w:rsid w:val="00A92DC3"/>
    <w:rsid w:val="00A9653F"/>
    <w:rsid w:val="00AA0DD1"/>
    <w:rsid w:val="00B62FE2"/>
    <w:rsid w:val="00B92378"/>
    <w:rsid w:val="00CB538F"/>
    <w:rsid w:val="00CB5D04"/>
    <w:rsid w:val="00D744C7"/>
    <w:rsid w:val="00E56A14"/>
    <w:rsid w:val="00F42667"/>
    <w:rsid w:val="00FA1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34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C73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182</Words>
  <Characters>1093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 GOSPODAROWANIA SKŁADNIKAMI MAJĄTKU RUCHOMEGO w Zakładzie Poprawczym w Tarnowie </dc:title>
  <dc:subject/>
  <dc:creator>Pawel</dc:creator>
  <cp:keywords/>
  <dc:description/>
  <cp:lastModifiedBy>Kom-38</cp:lastModifiedBy>
  <cp:revision>4</cp:revision>
  <cp:lastPrinted>2016-04-05T12:53:00Z</cp:lastPrinted>
  <dcterms:created xsi:type="dcterms:W3CDTF">2016-04-05T12:11:00Z</dcterms:created>
  <dcterms:modified xsi:type="dcterms:W3CDTF">2016-04-05T13:06:00Z</dcterms:modified>
</cp:coreProperties>
</file>